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58DC" w:rsidRDefault="00C657E3" w:rsidP="009B58DC">
      <w:pPr>
        <w:pStyle w:val="Title"/>
      </w:pPr>
      <w:sdt>
        <w:sdtPr>
          <w:alias w:val="Merry Christmas:"/>
          <w:tag w:val="Merry Christmas:"/>
          <w:id w:val="-35578199"/>
          <w:placeholder>
            <w:docPart w:val="0EA98C4979F740778BFC0EBDD861A98F"/>
          </w:placeholder>
          <w:temporary/>
          <w:showingPlcHdr/>
        </w:sdtPr>
        <w:sdtEndPr/>
        <w:sdtContent>
          <w:r w:rsidR="009B58DC">
            <w:t>Merry Christmas</w:t>
          </w:r>
        </w:sdtContent>
      </w:sdt>
    </w:p>
    <w:p w:rsidR="00A248DA" w:rsidRDefault="00C657E3" w:rsidP="009B58DC">
      <w:pPr>
        <w:pStyle w:val="TitleRight"/>
      </w:pPr>
      <w:sdt>
        <w:sdtPr>
          <w:alias w:val="Merry Christmas:"/>
          <w:tag w:val="Merry Christmas:"/>
          <w:id w:val="1308359558"/>
          <w:placeholder>
            <w:docPart w:val="00F3CF7A872A44D68A371CE5653B7D64"/>
          </w:placeholder>
          <w:temporary/>
          <w:showingPlcHdr/>
        </w:sdtPr>
        <w:sdtEndPr/>
        <w:sdtContent>
          <w:r w:rsidR="009B58DC">
            <w:t>Merry Christmas</w:t>
          </w:r>
        </w:sdtContent>
      </w:sdt>
    </w:p>
    <w:p w:rsidR="00A248DA" w:rsidRDefault="00A248DA" w:rsidP="00A248DA"/>
    <w:p w:rsidR="00A248DA" w:rsidRDefault="00A248DA" w:rsidP="00D65F98">
      <w:pPr>
        <w:pStyle w:val="Subtitle"/>
        <w:sectPr w:rsidR="00A248DA" w:rsidSect="009B58DC">
          <w:headerReference w:type="default" r:id="rId11"/>
          <w:headerReference w:type="first" r:id="rId12"/>
          <w:pgSz w:w="12240" w:h="15840"/>
          <w:pgMar w:top="1296" w:right="720" w:bottom="360" w:left="720" w:header="432" w:footer="720" w:gutter="0"/>
          <w:cols w:space="720"/>
          <w:titlePg/>
          <w:docGrid w:linePitch="360"/>
        </w:sectPr>
      </w:pPr>
    </w:p>
    <w:p w:rsidR="001A3A42" w:rsidRDefault="00C657E3" w:rsidP="00CD26E8">
      <w:sdt>
        <w:sdtPr>
          <w:alias w:val="Best wishes for the happiest of holidays:"/>
          <w:tag w:val="Best wishes for the happiest of holidays:"/>
          <w:id w:val="1960066316"/>
          <w:placeholder>
            <w:docPart w:val="704B54E329FE487BA36E4203B718B28B"/>
          </w:placeholder>
          <w:temporary/>
          <w:showingPlcHdr/>
        </w:sdtPr>
        <w:sdtEndPr/>
        <w:sdtContent>
          <w:r w:rsidR="001A3A42" w:rsidRPr="00CD26E8">
            <w:t>Best wishes for the happiest of holidays!</w:t>
          </w:r>
        </w:sdtContent>
      </w:sdt>
    </w:p>
    <w:p w:rsidR="00254C30" w:rsidRDefault="00C657E3" w:rsidP="001A3A42">
      <w:pPr>
        <w:pStyle w:val="Name"/>
      </w:pPr>
      <w:sdt>
        <w:sdtPr>
          <w:alias w:val="Enter name:"/>
          <w:tag w:val="Enter name:"/>
          <w:id w:val="1356379778"/>
          <w:placeholder>
            <w:docPart w:val="62C357CBA09341CDBE0C30B634298094"/>
          </w:placeholder>
          <w:temporary/>
          <w:showingPlcHdr/>
          <w:text/>
        </w:sdtPr>
        <w:sdtEndPr/>
        <w:sdtContent>
          <w:r w:rsidR="001A3A42">
            <w:t>Name</w:t>
          </w:r>
        </w:sdtContent>
      </w:sdt>
    </w:p>
    <w:p w:rsidR="001A3A42" w:rsidRDefault="00C657E3" w:rsidP="00CD26E8">
      <w:pPr>
        <w:pStyle w:val="Subtitle"/>
      </w:pPr>
      <w:sdt>
        <w:sdtPr>
          <w:alias w:val="Best wishes for the happiest of holidays:"/>
          <w:tag w:val="Best wishes for the happiest of holidays:"/>
          <w:id w:val="-1882845679"/>
          <w:placeholder>
            <w:docPart w:val="5AE1097DD0B14003A320E57751840D99"/>
          </w:placeholder>
          <w:temporary/>
          <w:showingPlcHdr/>
        </w:sdtPr>
        <w:sdtEndPr/>
        <w:sdtContent>
          <w:r w:rsidR="001A3A42">
            <w:t xml:space="preserve">Best wishes for the </w:t>
          </w:r>
          <w:r w:rsidR="001A3A42" w:rsidRPr="00CD26E8">
            <w:t>happiest</w:t>
          </w:r>
          <w:r w:rsidR="001A3A42">
            <w:t xml:space="preserve"> of holidays!</w:t>
          </w:r>
        </w:sdtContent>
      </w:sdt>
    </w:p>
    <w:sdt>
      <w:sdtPr>
        <w:alias w:val="Enter name:"/>
        <w:tag w:val="Enter name:"/>
        <w:id w:val="-490635465"/>
        <w:placeholder>
          <w:docPart w:val="AA00BBA3FF8E4A91B293C906C13FCF23"/>
        </w:placeholder>
        <w:temporary/>
        <w:showingPlcHdr/>
        <w:text/>
      </w:sdtPr>
      <w:sdtEndPr/>
      <w:sdtContent>
        <w:p w:rsidR="001A3A42" w:rsidRPr="00B871D5" w:rsidRDefault="001A3A42" w:rsidP="0055173F">
          <w:pPr>
            <w:pStyle w:val="Subtitle"/>
          </w:pPr>
          <w:r w:rsidRPr="00CD26E8">
            <w:t>Name</w:t>
          </w:r>
        </w:p>
      </w:sdtContent>
    </w:sdt>
    <w:sectPr w:rsidR="001A3A42" w:rsidRPr="00B871D5" w:rsidSect="0055173F">
      <w:pgSz w:w="12240" w:h="15840" w:code="1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7E3" w:rsidRDefault="00C657E3" w:rsidP="00677A7A">
      <w:pPr>
        <w:spacing w:after="0" w:line="240" w:lineRule="auto"/>
      </w:pPr>
      <w:r>
        <w:separator/>
      </w:r>
    </w:p>
  </w:endnote>
  <w:endnote w:type="continuationSeparator" w:id="0">
    <w:p w:rsidR="00C657E3" w:rsidRDefault="00C657E3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7E3" w:rsidRDefault="00C657E3" w:rsidP="00677A7A">
      <w:pPr>
        <w:spacing w:after="0" w:line="240" w:lineRule="auto"/>
      </w:pPr>
      <w:r>
        <w:separator/>
      </w:r>
    </w:p>
  </w:footnote>
  <w:footnote w:type="continuationSeparator" w:id="0">
    <w:p w:rsidR="00C657E3" w:rsidRDefault="00C657E3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843" w:rsidRDefault="009F29F5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FF6082E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2019" cy="10058400"/>
              <wp:effectExtent l="0" t="0" r="19685" b="1905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019" cy="10058400"/>
                        <a:chOff x="0" y="0"/>
                        <a:chExt cx="7772019" cy="10058400"/>
                      </a:xfrm>
                    </wpg:grpSpPr>
                    <wps:wsp>
                      <wps:cNvPr id="2" name="Straight Connector 2" descr="Cut guide line"/>
                      <wps:cNvCnPr/>
                      <wps:spPr>
                        <a:xfrm>
                          <a:off x="0" y="501967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Straight Connector 7" descr="Fold guide lin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-36pt;margin-top:-1in;width:611.95pt;height:11in;z-index:-251656192" coordsize="7772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">
              <v:line id="Straight Connector 2" o:spid="_x0000_s1027" alt="Cut guide line" style="position:absolute;visibility:visible;mso-wrap-style:square" from="0,50196" to="77720,50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/1I8IAAADaAAAADwAAAGRycy9kb3ducmV2LnhtbESP0YrCMBRE3xf8h3CFfVtTfVikGkUU&#10;F0FdqPoB1+baFpubbhJt/XuzIPg4zMwZZjrvTC3u5HxlWcFwkIAgzq2uuFBwOq6/xiB8QNZYWyYF&#10;D/Iwn/U+pphq23JG90MoRISwT1FBGUKTSunzkgz6gW2Io3exzmCI0hVSO2wj3NRylCTf0mDFcaHE&#10;hpYl5dfDzShoDf/efvarbLcd/+V+tVu6c/ZQ6rPfLSYgAnXhHX61N1rBCP6vxBs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/1I8IAAADaAAAADwAAAAAAAAAAAAAA&#10;AAChAgAAZHJzL2Rvd25yZXYueG1sUEsFBgAAAAAEAAQA+QAAAJADAAAAAA==&#10;" strokecolor="#d8d8d8 [2732]">
                <v:stroke dashstyle="dash"/>
              </v:line>
              <v:line id="Straight Connector 7" o:spid="_x0000_s1028" alt="Fold guide line" style="position:absolute;visibility:visible;mso-wrap-style:square" from="38862,0" to="38862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5V6MEAAADaAAAADwAAAGRycy9kb3ducmV2LnhtbESPzWrDMBCE74G+g9hCb7HUHJLiWg7F&#10;UNxrnSb4uFhb28RaGUuN3Tx9FCj0OMzPx2T7xQ7iQpPvHWt4ThQI4saZnlsNX4f39QsIH5ANDo5J&#10;wy952OcPqwxT42b+pEsVWhFH2KeooQthTKX0TUcWfeJG4uh9u8liiHJqpZlwjuN2kBulttJiz5HQ&#10;4UhFR825+rGRW9R03FgsT/OxVvJcHtS2umr99Li8vYIItIT/8F/7w2jYwf1KvAEy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vlXowQAAANoAAAAPAAAAAAAAAAAAAAAA&#10;AKECAABkcnMvZG93bnJldi54bWxQSwUGAAAAAAQABAD5AAAAjwMAAAAA&#10;" strokecolor="#d8d8d8 [2732]"/>
            </v:group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0A860306" wp14:editId="0CA49FCF">
          <wp:simplePos x="0" y="0"/>
          <wp:positionH relativeFrom="column">
            <wp:posOffset>-447675</wp:posOffset>
          </wp:positionH>
          <wp:positionV relativeFrom="paragraph">
            <wp:posOffset>-914400</wp:posOffset>
          </wp:positionV>
          <wp:extent cx="7772019" cy="10058400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Designs inside two cards. One with stars of various sizes and the other one contains multiple gift pack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19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843" w:rsidRDefault="003E3843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22938C89">
              <wp:simplePos x="0" y="0"/>
              <wp:positionH relativeFrom="column">
                <wp:posOffset>-457200</wp:posOffset>
              </wp:positionH>
              <wp:positionV relativeFrom="paragraph">
                <wp:posOffset>-461010</wp:posOffset>
              </wp:positionV>
              <wp:extent cx="7772019" cy="10058400"/>
              <wp:effectExtent l="0" t="0" r="19685" b="1905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019" cy="10058400"/>
                        <a:chOff x="0" y="0"/>
                        <a:chExt cx="7772019" cy="10058400"/>
                      </a:xfrm>
                    </wpg:grpSpPr>
                    <wps:wsp>
                      <wps:cNvPr id="12" name="Straight Connector 12" descr="Cut guide line"/>
                      <wps:cNvCnPr/>
                      <wps:spPr>
                        <a:xfrm>
                          <a:off x="0" y="501967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Straight Connector 13" descr="Fold guide lin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" o:spid="_x0000_s1026" style="position:absolute;margin-left:-36pt;margin-top:-36.3pt;width:611.95pt;height:11in;z-index:-251662336" coordsize="7772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">
              <v:line id="Straight Connector 12" o:spid="_x0000_s1027" alt="Cut guide line" style="position:absolute;visibility:visible;mso-wrap-style:square" from="0,50196" to="77720,50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JA8AAAADbAAAADwAAAGRycy9kb3ducmV2LnhtbERPzYrCMBC+L/gOYYS9rakeFqlGEcVF&#10;UBeqPsDYjG2xmXSTaOvbmwXB23x8vzOdd6YWd3K+sqxgOEhAEOdWV1woOB3XX2MQPiBrrC2Tggd5&#10;mM96H1NMtW05o/shFCKGsE9RQRlCk0rp85IM+oFtiCN3sc5giNAVUjtsY7ip5ShJvqXBimNDiQ0t&#10;S8qvh5tR0Br+vf3sV9luO/7L/Wq3dOfsodRnv1tMQATqwlv8cm90nD+C/1/iAXL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JiQPAAAAA2wAAAA8AAAAAAAAAAAAAAAAA&#10;oQIAAGRycy9kb3ducmV2LnhtbFBLBQYAAAAABAAEAPkAAACOAwAAAAA=&#10;" strokecolor="#d8d8d8 [2732]">
                <v:stroke dashstyle="dash"/>
              </v:line>
              <v:line id="Straight Connector 13" o:spid="_x0000_s1028" alt="Fold guide line" style="position:absolute;visibility:visible;mso-wrap-style:square" from="38862,0" to="38862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478IAAADbAAAADwAAAGRycy9kb3ducmV2LnhtbESPQWvCQBCF7wX/wzKCt7prCqFEVxFB&#10;7LVJFY9DdkyC2dmQXZPUX98tFHqb4b1535vNbrKtGKj3jWMNq6UCQVw603Cl4as4vr6D8AHZYOuY&#10;NHyTh9129rLBzLiRP2nIQyViCPsMNdQhdJmUvqzJol+6jjhqN9dbDHHtK2l6HGO4bWWiVCotNhwJ&#10;NXZ0qKm85w8buYcrnROLp8t4vip5PxUqzZ9aL+bTfg0i0BT+zX/XHybWf4PfX+IA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Z478IAAADbAAAADwAAAAAAAAAAAAAA&#10;AAChAgAAZHJzL2Rvd25yZXYueG1sUEsFBgAAAAAEAAQA+QAAAJADAAAAAA==&#10;" strokecolor="#d8d8d8 [2732]"/>
            </v:group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5168" behindDoc="0" locked="0" layoutInCell="1" allowOverlap="1" wp14:anchorId="5E7BE19D" wp14:editId="118330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Design for outside of two cards, showing drawing of Santa at North Pole for one card and Christmas tree with fireplace and gifts for the oth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DC4E8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2EC8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B64B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0049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272D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8E0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264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7030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222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E069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D61"/>
    <w:rsid w:val="00016779"/>
    <w:rsid w:val="0011102C"/>
    <w:rsid w:val="001A3A42"/>
    <w:rsid w:val="0022125B"/>
    <w:rsid w:val="00237392"/>
    <w:rsid w:val="00254C30"/>
    <w:rsid w:val="0026726D"/>
    <w:rsid w:val="00361DD4"/>
    <w:rsid w:val="003E3843"/>
    <w:rsid w:val="004759F3"/>
    <w:rsid w:val="004927D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61D61"/>
    <w:rsid w:val="00764ECF"/>
    <w:rsid w:val="007731A5"/>
    <w:rsid w:val="00787410"/>
    <w:rsid w:val="007B582F"/>
    <w:rsid w:val="007D2740"/>
    <w:rsid w:val="00800C83"/>
    <w:rsid w:val="00825DBC"/>
    <w:rsid w:val="008C3C10"/>
    <w:rsid w:val="00910B8D"/>
    <w:rsid w:val="009603E8"/>
    <w:rsid w:val="009B58DC"/>
    <w:rsid w:val="009F29F5"/>
    <w:rsid w:val="00A248DA"/>
    <w:rsid w:val="00B03A07"/>
    <w:rsid w:val="00B871D5"/>
    <w:rsid w:val="00BB63BA"/>
    <w:rsid w:val="00C53F03"/>
    <w:rsid w:val="00C57928"/>
    <w:rsid w:val="00C657E3"/>
    <w:rsid w:val="00CD26E8"/>
    <w:rsid w:val="00D65F98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CEC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en-US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uiPriority="10" w:qFormat="1"/>
    <w:lsdException w:name="Default Paragraph Font" w:uiPriority="1"/>
    <w:lsdException w:name="Subtitle" w:semiHidden="0" w:uiPriority="10" w:unhideWhenUsed="0" w:qFormat="1"/>
    <w:lsdException w:name="Strong" w:uiPriority="3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7DD"/>
    <w:pPr>
      <w:spacing w:before="300"/>
      <w:ind w:left="6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unhideWhenUsed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DD5949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55173F"/>
    <w:pPr>
      <w:spacing w:before="40" w:after="0" w:line="240" w:lineRule="auto"/>
      <w:ind w:right="576"/>
      <w:jc w:val="right"/>
    </w:pPr>
    <w:rPr>
      <w:rFonts w:asciiTheme="majorHAnsi" w:eastAsiaTheme="majorEastAsia" w:hAnsiTheme="majorHAnsi" w:cstheme="majorBidi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55173F"/>
    <w:rPr>
      <w:rFonts w:asciiTheme="majorHAnsi" w:eastAsiaTheme="majorEastAsia" w:hAnsiTheme="majorHAnsi" w:cstheme="majorBidi"/>
      <w:kern w:val="28"/>
      <w:sz w:val="48"/>
      <w:szCs w:val="48"/>
    </w:rPr>
  </w:style>
  <w:style w:type="paragraph" w:customStyle="1" w:styleId="TitleRight">
    <w:name w:val="Title Right"/>
    <w:basedOn w:val="Normal"/>
    <w:uiPriority w:val="1"/>
    <w:qFormat/>
    <w:rsid w:val="00652A93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ame">
    <w:name w:val="Name"/>
    <w:basedOn w:val="Normal"/>
    <w:qFormat/>
    <w:rsid w:val="0055173F"/>
    <w:pPr>
      <w:spacing w:before="480" w:after="668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C10"/>
  </w:style>
  <w:style w:type="paragraph" w:styleId="Footer">
    <w:name w:val="footer"/>
    <w:basedOn w:val="Normal"/>
    <w:link w:val="Footer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C10"/>
  </w:style>
  <w:style w:type="paragraph" w:styleId="Subtitle">
    <w:name w:val="Subtitle"/>
    <w:basedOn w:val="Normal"/>
    <w:next w:val="Normal"/>
    <w:link w:val="SubtitleChar"/>
    <w:uiPriority w:val="10"/>
    <w:qFormat/>
    <w:rsid w:val="0055173F"/>
    <w:pPr>
      <w:numPr>
        <w:ilvl w:val="1"/>
      </w:numPr>
      <w:spacing w:before="480"/>
      <w:ind w:left="6120"/>
    </w:pPr>
    <w:rPr>
      <w:color w:val="6D332F" w:themeColor="text2"/>
      <w:szCs w:val="22"/>
    </w:rPr>
  </w:style>
  <w:style w:type="character" w:customStyle="1" w:styleId="SubtitleChar">
    <w:name w:val="Subtitle Char"/>
    <w:basedOn w:val="DefaultParagraphFont"/>
    <w:link w:val="Subtitle"/>
    <w:uiPriority w:val="10"/>
    <w:rsid w:val="0055173F"/>
    <w:rPr>
      <w:color w:val="6D332F" w:themeColor="text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6E8"/>
    <w:rPr>
      <w:sz w:val="20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64ECF"/>
    <w:rPr>
      <w:i/>
      <w:iCs/>
      <w:color w:val="B932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64EC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64ECF"/>
    <w:rPr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64ECF"/>
    <w:rPr>
      <w:b/>
      <w:bCs/>
      <w:caps w:val="0"/>
      <w:smallCaps/>
      <w:color w:val="B93222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764EC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4ECF"/>
    <w:rPr>
      <w:color w:val="595959" w:themeColor="text1" w:themeTint="A6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D6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en-US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uiPriority="10" w:qFormat="1"/>
    <w:lsdException w:name="Default Paragraph Font" w:uiPriority="1"/>
    <w:lsdException w:name="Subtitle" w:semiHidden="0" w:uiPriority="10" w:unhideWhenUsed="0" w:qFormat="1"/>
    <w:lsdException w:name="Strong" w:uiPriority="3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7DD"/>
    <w:pPr>
      <w:spacing w:before="300"/>
      <w:ind w:left="6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unhideWhenUsed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DD5949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55173F"/>
    <w:pPr>
      <w:spacing w:before="40" w:after="0" w:line="240" w:lineRule="auto"/>
      <w:ind w:right="576"/>
      <w:jc w:val="right"/>
    </w:pPr>
    <w:rPr>
      <w:rFonts w:asciiTheme="majorHAnsi" w:eastAsiaTheme="majorEastAsia" w:hAnsiTheme="majorHAnsi" w:cstheme="majorBidi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55173F"/>
    <w:rPr>
      <w:rFonts w:asciiTheme="majorHAnsi" w:eastAsiaTheme="majorEastAsia" w:hAnsiTheme="majorHAnsi" w:cstheme="majorBidi"/>
      <w:kern w:val="28"/>
      <w:sz w:val="48"/>
      <w:szCs w:val="48"/>
    </w:rPr>
  </w:style>
  <w:style w:type="paragraph" w:customStyle="1" w:styleId="TitleRight">
    <w:name w:val="Title Right"/>
    <w:basedOn w:val="Normal"/>
    <w:uiPriority w:val="1"/>
    <w:qFormat/>
    <w:rsid w:val="00652A93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ame">
    <w:name w:val="Name"/>
    <w:basedOn w:val="Normal"/>
    <w:qFormat/>
    <w:rsid w:val="0055173F"/>
    <w:pPr>
      <w:spacing w:before="480" w:after="668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C10"/>
  </w:style>
  <w:style w:type="paragraph" w:styleId="Footer">
    <w:name w:val="footer"/>
    <w:basedOn w:val="Normal"/>
    <w:link w:val="Footer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C10"/>
  </w:style>
  <w:style w:type="paragraph" w:styleId="Subtitle">
    <w:name w:val="Subtitle"/>
    <w:basedOn w:val="Normal"/>
    <w:next w:val="Normal"/>
    <w:link w:val="SubtitleChar"/>
    <w:uiPriority w:val="10"/>
    <w:qFormat/>
    <w:rsid w:val="0055173F"/>
    <w:pPr>
      <w:numPr>
        <w:ilvl w:val="1"/>
      </w:numPr>
      <w:spacing w:before="480"/>
      <w:ind w:left="6120"/>
    </w:pPr>
    <w:rPr>
      <w:color w:val="6D332F" w:themeColor="text2"/>
      <w:szCs w:val="22"/>
    </w:rPr>
  </w:style>
  <w:style w:type="character" w:customStyle="1" w:styleId="SubtitleChar">
    <w:name w:val="Subtitle Char"/>
    <w:basedOn w:val="DefaultParagraphFont"/>
    <w:link w:val="Subtitle"/>
    <w:uiPriority w:val="10"/>
    <w:rsid w:val="0055173F"/>
    <w:rPr>
      <w:color w:val="6D332F" w:themeColor="text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6E8"/>
    <w:rPr>
      <w:sz w:val="20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64ECF"/>
    <w:rPr>
      <w:i/>
      <w:iCs/>
      <w:color w:val="B932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64EC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64ECF"/>
    <w:rPr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64ECF"/>
    <w:rPr>
      <w:b/>
      <w:bCs/>
      <w:caps w:val="0"/>
      <w:smallCaps/>
      <w:color w:val="B93222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764EC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4ECF"/>
    <w:rPr>
      <w:color w:val="595959" w:themeColor="text1" w:themeTint="A6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D6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bid\Abid\own%20Setup\Future%20Plan\New%20circle%20of%20sites\First%20Circle\6th%20Circle\Work%20on%20Existing%20Websites\Manualtemplate\Templates\Christmas%20Card\Christmas%20Car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EA98C4979F740778BFC0EBDD861A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B51CC-3A9A-4415-A7BA-3EFEBC30C266}"/>
      </w:docPartPr>
      <w:docPartBody>
        <w:p w:rsidR="00000000" w:rsidRDefault="00DF3D92">
          <w:pPr>
            <w:pStyle w:val="0EA98C4979F740778BFC0EBDD861A98F"/>
          </w:pPr>
          <w:r>
            <w:t>Merry Christmas</w:t>
          </w:r>
        </w:p>
      </w:docPartBody>
    </w:docPart>
    <w:docPart>
      <w:docPartPr>
        <w:name w:val="00F3CF7A872A44D68A371CE5653B7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26D13-E38B-41E8-942E-008CB6B3B70C}"/>
      </w:docPartPr>
      <w:docPartBody>
        <w:p w:rsidR="00000000" w:rsidRDefault="00DF3D92">
          <w:pPr>
            <w:pStyle w:val="00F3CF7A872A44D68A371CE5653B7D64"/>
          </w:pPr>
          <w:r>
            <w:t>Merry Christmas</w:t>
          </w:r>
        </w:p>
      </w:docPartBody>
    </w:docPart>
    <w:docPart>
      <w:docPartPr>
        <w:name w:val="704B54E329FE487BA36E4203B718B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2AA36-BB90-4F7F-BB0E-EF500E6F7EB6}"/>
      </w:docPartPr>
      <w:docPartBody>
        <w:p w:rsidR="00000000" w:rsidRDefault="00DF3D92">
          <w:pPr>
            <w:pStyle w:val="704B54E329FE487BA36E4203B718B28B"/>
          </w:pPr>
          <w:r w:rsidRPr="00CD26E8">
            <w:t>Best wishes for the happiest of holidays!</w:t>
          </w:r>
        </w:p>
      </w:docPartBody>
    </w:docPart>
    <w:docPart>
      <w:docPartPr>
        <w:name w:val="62C357CBA09341CDBE0C30B634298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0C086-B38A-4B3D-931E-16B88399CF0A}"/>
      </w:docPartPr>
      <w:docPartBody>
        <w:p w:rsidR="00000000" w:rsidRDefault="00DF3D92">
          <w:pPr>
            <w:pStyle w:val="62C357CBA09341CDBE0C30B634298094"/>
          </w:pPr>
          <w:r>
            <w:t>Name</w:t>
          </w:r>
        </w:p>
      </w:docPartBody>
    </w:docPart>
    <w:docPart>
      <w:docPartPr>
        <w:name w:val="5AE1097DD0B14003A320E57751840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AB945-4FF3-4515-95C8-035D55E731A1}"/>
      </w:docPartPr>
      <w:docPartBody>
        <w:p w:rsidR="00000000" w:rsidRDefault="00DF3D92">
          <w:pPr>
            <w:pStyle w:val="5AE1097DD0B14003A320E57751840D99"/>
          </w:pPr>
          <w:r>
            <w:t xml:space="preserve">Best wishes for the </w:t>
          </w:r>
          <w:r w:rsidRPr="00CD26E8">
            <w:t>happiest</w:t>
          </w:r>
          <w:r>
            <w:t xml:space="preserve"> of holidays!</w:t>
          </w:r>
        </w:p>
      </w:docPartBody>
    </w:docPart>
    <w:docPart>
      <w:docPartPr>
        <w:name w:val="AA00BBA3FF8E4A91B293C906C13FC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BE746-CFB6-4F05-B98C-6047C7FEA1C6}"/>
      </w:docPartPr>
      <w:docPartBody>
        <w:p w:rsidR="00000000" w:rsidRDefault="00DF3D92">
          <w:pPr>
            <w:pStyle w:val="AA00BBA3FF8E4A91B293C906C13FCF23"/>
          </w:pPr>
          <w:r w:rsidRPr="00CD26E8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D92"/>
    <w:rsid w:val="00DF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A98C4979F740778BFC0EBDD861A98F">
    <w:name w:val="0EA98C4979F740778BFC0EBDD861A98F"/>
  </w:style>
  <w:style w:type="paragraph" w:customStyle="1" w:styleId="00F3CF7A872A44D68A371CE5653B7D64">
    <w:name w:val="00F3CF7A872A44D68A371CE5653B7D64"/>
  </w:style>
  <w:style w:type="paragraph" w:customStyle="1" w:styleId="704B54E329FE487BA36E4203B718B28B">
    <w:name w:val="704B54E329FE487BA36E4203B718B28B"/>
  </w:style>
  <w:style w:type="paragraph" w:customStyle="1" w:styleId="62C357CBA09341CDBE0C30B634298094">
    <w:name w:val="62C357CBA09341CDBE0C30B634298094"/>
  </w:style>
  <w:style w:type="paragraph" w:customStyle="1" w:styleId="5AE1097DD0B14003A320E57751840D99">
    <w:name w:val="5AE1097DD0B14003A320E57751840D99"/>
  </w:style>
  <w:style w:type="paragraph" w:customStyle="1" w:styleId="AA00BBA3FF8E4A91B293C906C13FCF23">
    <w:name w:val="AA00BBA3FF8E4A91B293C906C13FCF2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A98C4979F740778BFC0EBDD861A98F">
    <w:name w:val="0EA98C4979F740778BFC0EBDD861A98F"/>
  </w:style>
  <w:style w:type="paragraph" w:customStyle="1" w:styleId="00F3CF7A872A44D68A371CE5653B7D64">
    <w:name w:val="00F3CF7A872A44D68A371CE5653B7D64"/>
  </w:style>
  <w:style w:type="paragraph" w:customStyle="1" w:styleId="704B54E329FE487BA36E4203B718B28B">
    <w:name w:val="704B54E329FE487BA36E4203B718B28B"/>
  </w:style>
  <w:style w:type="paragraph" w:customStyle="1" w:styleId="62C357CBA09341CDBE0C30B634298094">
    <w:name w:val="62C357CBA09341CDBE0C30B634298094"/>
  </w:style>
  <w:style w:type="paragraph" w:customStyle="1" w:styleId="5AE1097DD0B14003A320E57751840D99">
    <w:name w:val="5AE1097DD0B14003A320E57751840D99"/>
  </w:style>
  <w:style w:type="paragraph" w:customStyle="1" w:styleId="AA00BBA3FF8E4A91B293C906C13FCF23">
    <w:name w:val="AA00BBA3FF8E4A91B293C906C13FCF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 Card Template.dotx</Template>
  <TotalTime>0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2022-12-10T08:55:00Z</dcterms:created>
  <dcterms:modified xsi:type="dcterms:W3CDTF">2022-12-10T08:55:00Z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